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0346" w:rsidRDefault="006C4759" w:rsidP="002C1484">
      <w:pPr>
        <w:tabs>
          <w:tab w:val="right" w:pos="9638"/>
        </w:tabs>
      </w:pPr>
      <w:r>
        <w:t xml:space="preserve">Ordinært menighedsrådsmøde, dato: </w:t>
      </w:r>
      <w:r w:rsidRPr="002C1484">
        <w:rPr>
          <w:u w:val="single"/>
        </w:rPr>
        <w:t>_</w:t>
      </w:r>
      <w:r w:rsidR="001D7AA9">
        <w:rPr>
          <w:u w:val="single"/>
        </w:rPr>
        <w:t>25.05.2021</w:t>
      </w:r>
      <w:r w:rsidRPr="002C1484">
        <w:rPr>
          <w:u w:val="single"/>
        </w:rPr>
        <w:t>____</w:t>
      </w:r>
      <w:r>
        <w:tab/>
      </w:r>
    </w:p>
    <w:p w:rsidR="00502938" w:rsidRDefault="00502938" w:rsidP="009D780B">
      <w:pPr>
        <w:tabs>
          <w:tab w:val="right" w:pos="9638"/>
        </w:tabs>
      </w:pPr>
      <w:r>
        <w:t xml:space="preserve">Til stede: </w:t>
      </w:r>
      <w:r w:rsidRPr="00A72E74">
        <w:t>Agnete Langgård</w:t>
      </w:r>
      <w:r>
        <w:t>,</w:t>
      </w:r>
      <w:r w:rsidR="00B0761F">
        <w:t xml:space="preserve"> Anders Gam Larsen,</w:t>
      </w:r>
      <w:r>
        <w:t xml:space="preserve"> Anne Olofson,</w:t>
      </w:r>
      <w:r w:rsidRPr="00E425B4">
        <w:t xml:space="preserve"> </w:t>
      </w:r>
      <w:r>
        <w:t xml:space="preserve">Bjørn Schaumburg-Müller, </w:t>
      </w:r>
      <w:r w:rsidR="00213F36">
        <w:t>Bodil Skodstrup, Ellen Hansen</w:t>
      </w:r>
      <w:r w:rsidRPr="00A72E74">
        <w:t xml:space="preserve">, </w:t>
      </w:r>
      <w:r>
        <w:t>Finn Vejlgaard,</w:t>
      </w:r>
      <w:r w:rsidRPr="00DA6949">
        <w:t xml:space="preserve"> </w:t>
      </w:r>
      <w:r>
        <w:t xml:space="preserve">Janne Veik, </w:t>
      </w:r>
      <w:r w:rsidRPr="000A2400">
        <w:t>Karen Lund</w:t>
      </w:r>
      <w:r w:rsidR="00DA381E">
        <w:t xml:space="preserve">, </w:t>
      </w:r>
      <w:r w:rsidR="00213F36">
        <w:t>Niels Borby Hansen</w:t>
      </w:r>
      <w:r w:rsidR="009D780B">
        <w:t xml:space="preserve">, </w:t>
      </w:r>
      <w:r w:rsidR="00DA381E">
        <w:t xml:space="preserve">Sarah Bach la Cour, </w:t>
      </w:r>
      <w:r>
        <w:t>Thomas Jakobsen, Tina Nedahl Harne</w:t>
      </w:r>
    </w:p>
    <w:p w:rsidR="00DA381E" w:rsidRDefault="00DA381E" w:rsidP="009D780B">
      <w:pPr>
        <w:tabs>
          <w:tab w:val="right" w:pos="9638"/>
        </w:tabs>
      </w:pPr>
      <w:r>
        <w:t xml:space="preserve">Gæster: </w:t>
      </w:r>
      <w:r w:rsidR="00351BF9">
        <w:t>Ole Holten-Andersen, Gerda Vestergaard</w:t>
      </w:r>
      <w:r w:rsidR="00D57858">
        <w:t xml:space="preserve"> og</w:t>
      </w:r>
      <w:r w:rsidR="00351BF9">
        <w:t xml:space="preserve"> Kirsten Brandt Andersen </w:t>
      </w:r>
    </w:p>
    <w:p w:rsidR="000A2400" w:rsidRPr="000B5E61" w:rsidRDefault="000A2400" w:rsidP="000A2400">
      <w:pPr>
        <w:tabs>
          <w:tab w:val="right" w:pos="9638"/>
        </w:tabs>
      </w:pPr>
      <w:r w:rsidRPr="000B5E61">
        <w:t xml:space="preserve">Afbud: </w:t>
      </w:r>
      <w:r w:rsidR="00351BF9">
        <w:t>Mette Kitchell,</w:t>
      </w:r>
      <w:r w:rsidR="001D7AA9" w:rsidRPr="001D7AA9">
        <w:t xml:space="preserve"> </w:t>
      </w:r>
      <w:r w:rsidR="001D7AA9" w:rsidRPr="00E37F19">
        <w:t>Clara Fasting</w:t>
      </w:r>
      <w:r w:rsidR="001D7AA9">
        <w:t xml:space="preserve"> Prebensen (medarbejderrepræsentant)</w:t>
      </w:r>
    </w:p>
    <w:tbl>
      <w:tblPr>
        <w:tblStyle w:val="Tabel-Gitter"/>
        <w:tblW w:w="1006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988"/>
        <w:gridCol w:w="3119"/>
        <w:gridCol w:w="5953"/>
      </w:tblGrid>
      <w:tr w:rsidR="006C4759" w:rsidRPr="006C4759" w:rsidTr="00FF551E">
        <w:trPr>
          <w:trHeight w:val="484"/>
        </w:trPr>
        <w:tc>
          <w:tcPr>
            <w:tcW w:w="988" w:type="dxa"/>
            <w:shd w:val="clear" w:color="auto" w:fill="365F91" w:themeFill="accent1" w:themeFillShade="BF"/>
            <w:vAlign w:val="center"/>
          </w:tcPr>
          <w:p w:rsidR="006C4759" w:rsidRPr="006C4759" w:rsidRDefault="006C4759" w:rsidP="006C4759">
            <w:pPr>
              <w:tabs>
                <w:tab w:val="right" w:pos="9638"/>
              </w:tabs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C4759">
              <w:rPr>
                <w:b/>
                <w:bCs/>
                <w:color w:val="FFFFFF" w:themeColor="background1"/>
                <w:sz w:val="28"/>
                <w:szCs w:val="28"/>
              </w:rPr>
              <w:t>Pkt.</w:t>
            </w:r>
          </w:p>
        </w:tc>
        <w:tc>
          <w:tcPr>
            <w:tcW w:w="3119" w:type="dxa"/>
            <w:shd w:val="clear" w:color="auto" w:fill="365F91" w:themeFill="accent1" w:themeFillShade="BF"/>
            <w:vAlign w:val="center"/>
          </w:tcPr>
          <w:p w:rsidR="006C4759" w:rsidRPr="006C4759" w:rsidRDefault="006C4759" w:rsidP="006C4759">
            <w:pPr>
              <w:tabs>
                <w:tab w:val="right" w:pos="9638"/>
              </w:tabs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C4759">
              <w:rPr>
                <w:b/>
                <w:bCs/>
                <w:color w:val="FFFFFF" w:themeColor="background1"/>
                <w:sz w:val="28"/>
                <w:szCs w:val="28"/>
              </w:rPr>
              <w:t>Dagsorden</w:t>
            </w:r>
          </w:p>
        </w:tc>
        <w:tc>
          <w:tcPr>
            <w:tcW w:w="5953" w:type="dxa"/>
            <w:shd w:val="clear" w:color="auto" w:fill="365F91" w:themeFill="accent1" w:themeFillShade="BF"/>
            <w:vAlign w:val="center"/>
          </w:tcPr>
          <w:p w:rsidR="006C4759" w:rsidRPr="006C4759" w:rsidRDefault="006C4759" w:rsidP="006C4759">
            <w:pPr>
              <w:tabs>
                <w:tab w:val="right" w:pos="9638"/>
              </w:tabs>
              <w:rPr>
                <w:b/>
                <w:bCs/>
                <w:color w:val="FFFFFF" w:themeColor="background1"/>
                <w:sz w:val="28"/>
                <w:szCs w:val="28"/>
              </w:rPr>
            </w:pPr>
            <w:r w:rsidRPr="006C4759">
              <w:rPr>
                <w:b/>
                <w:bCs/>
                <w:color w:val="FFFFFF" w:themeColor="background1"/>
                <w:sz w:val="28"/>
                <w:szCs w:val="28"/>
              </w:rPr>
              <w:t>Beslutning</w:t>
            </w: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Pr="00FF7A9A" w:rsidRDefault="003524A7" w:rsidP="003524A7">
            <w:r w:rsidRPr="00FF7A9A">
              <w:t>Godkendelse af dagsorden</w:t>
            </w:r>
          </w:p>
          <w:p w:rsidR="003524A7" w:rsidRPr="00FF7A9A" w:rsidRDefault="003524A7" w:rsidP="003524A7"/>
        </w:tc>
        <w:tc>
          <w:tcPr>
            <w:tcW w:w="5953" w:type="dxa"/>
          </w:tcPr>
          <w:p w:rsidR="003524A7" w:rsidRPr="00882C17" w:rsidRDefault="00CE562B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Godkendt</w:t>
            </w: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Pr="00FF7A9A" w:rsidRDefault="003524A7" w:rsidP="003524A7">
            <w:proofErr w:type="spellStart"/>
            <w:r w:rsidRPr="00FF7A9A">
              <w:t>Sognedag</w:t>
            </w:r>
            <w:proofErr w:type="spellEnd"/>
            <w:r w:rsidRPr="00FF7A9A">
              <w:t xml:space="preserve">/høstgudstjeneste. Nedsættelse af </w:t>
            </w:r>
            <w:r>
              <w:t>udvalg til planlægning af</w:t>
            </w:r>
            <w:r w:rsidRPr="00FF7A9A">
              <w:t xml:space="preserve"> dagen</w:t>
            </w:r>
          </w:p>
          <w:p w:rsidR="003524A7" w:rsidRPr="00FF7A9A" w:rsidRDefault="003524A7" w:rsidP="003524A7"/>
        </w:tc>
        <w:tc>
          <w:tcPr>
            <w:tcW w:w="5953" w:type="dxa"/>
          </w:tcPr>
          <w:p w:rsidR="003524A7" w:rsidRDefault="00BF0ACE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Det er planlagt at vi holder høstgudstjeneste og </w:t>
            </w:r>
            <w:proofErr w:type="spellStart"/>
            <w:r>
              <w:rPr>
                <w:sz w:val="20"/>
                <w:szCs w:val="20"/>
              </w:rPr>
              <w:t>sognedag</w:t>
            </w:r>
            <w:proofErr w:type="spellEnd"/>
            <w:r>
              <w:rPr>
                <w:sz w:val="20"/>
                <w:szCs w:val="20"/>
              </w:rPr>
              <w:t xml:space="preserve"> søndag 26. september 2021.</w:t>
            </w:r>
          </w:p>
          <w:p w:rsidR="00BF0ACE" w:rsidRDefault="00BF0ACE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Udvalget består af: Anders, Finn, Ellen, Agnete</w:t>
            </w:r>
            <w:r w:rsidR="0029030A">
              <w:rPr>
                <w:sz w:val="20"/>
                <w:szCs w:val="20"/>
              </w:rPr>
              <w:t xml:space="preserve"> og </w:t>
            </w:r>
            <w:r>
              <w:rPr>
                <w:sz w:val="20"/>
                <w:szCs w:val="20"/>
              </w:rPr>
              <w:t>Anne</w:t>
            </w:r>
            <w:r w:rsidR="00895C0D">
              <w:rPr>
                <w:sz w:val="20"/>
                <w:szCs w:val="20"/>
              </w:rPr>
              <w:t xml:space="preserve"> Olofson</w:t>
            </w:r>
            <w:r>
              <w:rPr>
                <w:sz w:val="20"/>
                <w:szCs w:val="20"/>
              </w:rPr>
              <w:t>.</w:t>
            </w:r>
          </w:p>
          <w:p w:rsidR="00BF0ACE" w:rsidRDefault="00BF0ACE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(Anders indkalder)</w:t>
            </w:r>
          </w:p>
          <w:p w:rsidR="00895C0D" w:rsidRPr="00882C17" w:rsidRDefault="00895C0D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Default="003524A7" w:rsidP="003524A7">
            <w:r>
              <w:t>Drøftelse og evt. nedsættelse af et kunstudvalg</w:t>
            </w:r>
          </w:p>
          <w:p w:rsidR="003524A7" w:rsidRPr="00FF7A9A" w:rsidRDefault="003524A7" w:rsidP="003524A7"/>
        </w:tc>
        <w:tc>
          <w:tcPr>
            <w:tcW w:w="5953" w:type="dxa"/>
          </w:tcPr>
          <w:p w:rsidR="00895C0D" w:rsidRDefault="00895C0D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Anders præsenterede idéen om et kunstudvalg, som bl.a. kan stå for skiftende udstillinger i kirken (kirketorvet og rotunden), men også andre aspekter af kunst i kirken.</w:t>
            </w:r>
          </w:p>
          <w:p w:rsidR="00895C0D" w:rsidRDefault="00895C0D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Udvalg: Anne Skouboe, Finn,</w:t>
            </w:r>
            <w:r w:rsidR="00E6347C">
              <w:rPr>
                <w:sz w:val="20"/>
                <w:szCs w:val="20"/>
              </w:rPr>
              <w:t xml:space="preserve"> Bodil</w:t>
            </w:r>
            <w:r w:rsidR="0029030A">
              <w:rPr>
                <w:sz w:val="20"/>
                <w:szCs w:val="20"/>
              </w:rPr>
              <w:t xml:space="preserve"> og Janne</w:t>
            </w:r>
            <w:r>
              <w:rPr>
                <w:sz w:val="20"/>
                <w:szCs w:val="20"/>
              </w:rPr>
              <w:t xml:space="preserve"> </w:t>
            </w:r>
          </w:p>
          <w:p w:rsidR="00895C0D" w:rsidRPr="00882C17" w:rsidRDefault="00895C0D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Default="003524A7" w:rsidP="003524A7">
            <w:r w:rsidRPr="00FF7A9A">
              <w:t>Arbejdsbeskrivelser</w:t>
            </w:r>
            <w:r>
              <w:t xml:space="preserve"> for de ansatte fremlægges og behandles</w:t>
            </w:r>
          </w:p>
          <w:p w:rsidR="003524A7" w:rsidRDefault="003524A7" w:rsidP="003524A7">
            <w:r>
              <w:t>(6 arbejdsbeskrivelser medsendt)</w:t>
            </w:r>
          </w:p>
          <w:p w:rsidR="003524A7" w:rsidRPr="00FF7A9A" w:rsidRDefault="003524A7" w:rsidP="003524A7"/>
        </w:tc>
        <w:tc>
          <w:tcPr>
            <w:tcW w:w="5953" w:type="dxa"/>
          </w:tcPr>
          <w:p w:rsidR="003524A7" w:rsidRDefault="000A2B7E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Udkast til a</w:t>
            </w:r>
            <w:r w:rsidR="0029030A">
              <w:rPr>
                <w:sz w:val="20"/>
                <w:szCs w:val="20"/>
              </w:rPr>
              <w:t>rbejdsbeskrivelserne er sendt ud til MR.</w:t>
            </w:r>
          </w:p>
          <w:p w:rsidR="0029030A" w:rsidRDefault="00B03E09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Der var spørgsmål til formuleringerne og forslag til mere præcise formuleringer. </w:t>
            </w:r>
          </w:p>
          <w:p w:rsidR="00B4037E" w:rsidRDefault="00B4037E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Ved deltidsansatte skal det defineres hvor mange timer ansættelsen omfatter.</w:t>
            </w:r>
          </w:p>
          <w:p w:rsidR="008B74F8" w:rsidRDefault="008B74F8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Daglig leder og kontaktperson arbejder videre med dem.</w:t>
            </w:r>
          </w:p>
          <w:p w:rsidR="00B03E09" w:rsidRPr="00882C17" w:rsidRDefault="00B03E09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Pr="00FF7A9A" w:rsidRDefault="003524A7" w:rsidP="003524A7">
            <w:r w:rsidRPr="00FF7A9A">
              <w:t>Økonomi:</w:t>
            </w:r>
          </w:p>
        </w:tc>
        <w:tc>
          <w:tcPr>
            <w:tcW w:w="5953" w:type="dxa"/>
          </w:tcPr>
          <w:p w:rsidR="003524A7" w:rsidRPr="00882C17" w:rsidRDefault="003524A7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1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Pr="00FF7A9A" w:rsidRDefault="003524A7" w:rsidP="003524A7">
            <w:r w:rsidRPr="00FF7A9A">
              <w:t>Kvartalsrapport 0</w:t>
            </w:r>
            <w:r w:rsidR="008B74F8">
              <w:t>1</w:t>
            </w:r>
            <w:r w:rsidRPr="00FF7A9A">
              <w:t>-2021</w:t>
            </w:r>
            <w:r>
              <w:t xml:space="preserve"> (medsendt)</w:t>
            </w:r>
          </w:p>
          <w:p w:rsidR="003524A7" w:rsidRPr="00FF7A9A" w:rsidRDefault="003524A7" w:rsidP="003524A7"/>
        </w:tc>
        <w:tc>
          <w:tcPr>
            <w:tcW w:w="5953" w:type="dxa"/>
          </w:tcPr>
          <w:p w:rsidR="003524A7" w:rsidRPr="00EA515B" w:rsidRDefault="00EA515B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Kvartalsrapport for 1. kvartal 2021 (ikke 2. kvartal) blev gennemgået og godkendt.</w:t>
            </w:r>
            <w:r w:rsidR="008B74F8">
              <w:rPr>
                <w:sz w:val="20"/>
                <w:szCs w:val="20"/>
              </w:rPr>
              <w:t xml:space="preserve"> </w:t>
            </w: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1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Pr="00FF7A9A" w:rsidRDefault="003524A7" w:rsidP="003524A7">
            <w:r w:rsidRPr="00FF7A9A">
              <w:t>Budget 2022</w:t>
            </w:r>
            <w:r>
              <w:t xml:space="preserve"> (medsendt)</w:t>
            </w:r>
          </w:p>
          <w:p w:rsidR="003524A7" w:rsidRPr="00FF7A9A" w:rsidRDefault="003524A7" w:rsidP="003524A7"/>
        </w:tc>
        <w:tc>
          <w:tcPr>
            <w:tcW w:w="5953" w:type="dxa"/>
          </w:tcPr>
          <w:p w:rsidR="003524A7" w:rsidRDefault="007360A2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 w:rsidRPr="00EA515B">
              <w:rPr>
                <w:sz w:val="20"/>
                <w:szCs w:val="20"/>
              </w:rPr>
              <w:t>Budgetbidrag 2022 afleveret d. 21-05-2021</w:t>
            </w:r>
            <w:r w:rsidR="00EA515B">
              <w:rPr>
                <w:sz w:val="20"/>
                <w:szCs w:val="20"/>
              </w:rPr>
              <w:t xml:space="preserve">, kl. </w:t>
            </w:r>
            <w:r w:rsidRPr="00EA515B">
              <w:rPr>
                <w:sz w:val="20"/>
                <w:szCs w:val="20"/>
              </w:rPr>
              <w:t>12:55</w:t>
            </w:r>
            <w:r w:rsidR="00EA515B">
              <w:rPr>
                <w:sz w:val="20"/>
                <w:szCs w:val="20"/>
              </w:rPr>
              <w:t xml:space="preserve"> blev gennemgået og godkendt</w:t>
            </w:r>
            <w:r w:rsidR="00AD1B22">
              <w:rPr>
                <w:sz w:val="20"/>
                <w:szCs w:val="20"/>
              </w:rPr>
              <w:t xml:space="preserve"> med disse tilføjelser:</w:t>
            </w:r>
          </w:p>
          <w:p w:rsidR="00EA515B" w:rsidRDefault="00EA515B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  <w:p w:rsidR="00AD1B22" w:rsidRDefault="00AD1B22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 w:rsidRPr="00C0616E">
              <w:rPr>
                <w:b/>
                <w:sz w:val="20"/>
                <w:szCs w:val="20"/>
              </w:rPr>
              <w:t>Målsætning</w:t>
            </w:r>
            <w:r>
              <w:rPr>
                <w:sz w:val="20"/>
                <w:szCs w:val="20"/>
              </w:rPr>
              <w:t>: Fokus på børne- og ungdomsarbejdet og styrkelse af musiklivet i kirken.</w:t>
            </w:r>
          </w:p>
          <w:p w:rsidR="00AD1B22" w:rsidRDefault="00AD1B22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 w:rsidRPr="00C0616E">
              <w:rPr>
                <w:b/>
                <w:sz w:val="20"/>
                <w:szCs w:val="20"/>
              </w:rPr>
              <w:t>Særlig</w:t>
            </w:r>
            <w:r>
              <w:rPr>
                <w:sz w:val="20"/>
                <w:szCs w:val="20"/>
              </w:rPr>
              <w:t xml:space="preserve"> </w:t>
            </w:r>
            <w:r w:rsidRPr="00C0616E">
              <w:rPr>
                <w:b/>
                <w:sz w:val="20"/>
                <w:szCs w:val="20"/>
              </w:rPr>
              <w:t>indsats</w:t>
            </w:r>
            <w:r>
              <w:rPr>
                <w:sz w:val="20"/>
                <w:szCs w:val="20"/>
              </w:rPr>
              <w:t>: Der fokuseres på vedligehold</w:t>
            </w:r>
            <w:r w:rsidR="00493745">
              <w:rPr>
                <w:sz w:val="20"/>
                <w:szCs w:val="20"/>
              </w:rPr>
              <w:t>else</w:t>
            </w:r>
            <w:r>
              <w:rPr>
                <w:sz w:val="20"/>
                <w:szCs w:val="20"/>
              </w:rPr>
              <w:t xml:space="preserve"> af kirkens bygninger.</w:t>
            </w:r>
          </w:p>
          <w:p w:rsidR="00AD1B22" w:rsidRDefault="00AD1B22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 w:rsidRPr="00493745">
              <w:rPr>
                <w:b/>
                <w:sz w:val="20"/>
                <w:szCs w:val="20"/>
              </w:rPr>
              <w:t>Supplerende</w:t>
            </w:r>
            <w:r>
              <w:rPr>
                <w:sz w:val="20"/>
                <w:szCs w:val="20"/>
              </w:rPr>
              <w:t xml:space="preserve"> </w:t>
            </w:r>
            <w:r w:rsidRPr="00493745">
              <w:rPr>
                <w:b/>
                <w:sz w:val="20"/>
                <w:szCs w:val="20"/>
              </w:rPr>
              <w:t>forklaringer</w:t>
            </w:r>
            <w:r>
              <w:rPr>
                <w:sz w:val="20"/>
                <w:szCs w:val="20"/>
              </w:rPr>
              <w:t>: (ingen ændring)</w:t>
            </w:r>
          </w:p>
          <w:p w:rsidR="00AD1B22" w:rsidRPr="00EA515B" w:rsidRDefault="00AD1B22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Default="003524A7" w:rsidP="003524A7">
            <w:r>
              <w:t>Evaluering af k</w:t>
            </w:r>
            <w:r w:rsidRPr="00FF7A9A">
              <w:t xml:space="preserve">irken i </w:t>
            </w:r>
            <w:proofErr w:type="spellStart"/>
            <w:r w:rsidRPr="00FF7A9A">
              <w:t>coronatid</w:t>
            </w:r>
            <w:r>
              <w:t>en</w:t>
            </w:r>
            <w:proofErr w:type="spellEnd"/>
            <w:r w:rsidRPr="00FF7A9A">
              <w:t xml:space="preserve"> </w:t>
            </w:r>
            <w:r>
              <w:t>– og efter. H</w:t>
            </w:r>
            <w:r w:rsidRPr="00FF7A9A">
              <w:t>vad har vi lært</w:t>
            </w:r>
            <w:r>
              <w:t>?</w:t>
            </w:r>
          </w:p>
          <w:p w:rsidR="003524A7" w:rsidRPr="00FF7A9A" w:rsidRDefault="003524A7" w:rsidP="003524A7"/>
        </w:tc>
        <w:tc>
          <w:tcPr>
            <w:tcW w:w="5953" w:type="dxa"/>
          </w:tcPr>
          <w:p w:rsidR="003524A7" w:rsidRDefault="00167EAD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Sarah </w:t>
            </w:r>
            <w:r w:rsidR="006F2214">
              <w:rPr>
                <w:sz w:val="20"/>
                <w:szCs w:val="20"/>
              </w:rPr>
              <w:t xml:space="preserve">og Anders </w:t>
            </w:r>
            <w:r>
              <w:rPr>
                <w:sz w:val="20"/>
                <w:szCs w:val="20"/>
              </w:rPr>
              <w:t xml:space="preserve">fortalte om hvordan hverdagen har været i </w:t>
            </w:r>
            <w:proofErr w:type="spellStart"/>
            <w:r>
              <w:rPr>
                <w:sz w:val="20"/>
                <w:szCs w:val="20"/>
              </w:rPr>
              <w:t>coronatiden</w:t>
            </w:r>
            <w:proofErr w:type="spellEnd"/>
            <w:r>
              <w:rPr>
                <w:sz w:val="20"/>
                <w:szCs w:val="20"/>
              </w:rPr>
              <w:t>.</w:t>
            </w:r>
          </w:p>
          <w:p w:rsidR="00167EAD" w:rsidRDefault="00167EAD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Medarbejderne har holdt møder online; er blevet gode til at omstille sig til nye retningslinjer; digitale produktioner (videohilsner o.l.) er skabt som supplement til de tilgængelige gudstjenester i radio og TV; konfirmationerne er udskudt til august; konfirmandundervisningen har ikke været digital. De kirkelige handlinger er på </w:t>
            </w:r>
            <w:r w:rsidR="00737315">
              <w:rPr>
                <w:sz w:val="20"/>
                <w:szCs w:val="20"/>
              </w:rPr>
              <w:t>vej tilbage</w:t>
            </w:r>
            <w:r w:rsidR="006F2214">
              <w:rPr>
                <w:sz w:val="20"/>
                <w:szCs w:val="20"/>
              </w:rPr>
              <w:t xml:space="preserve"> nu</w:t>
            </w:r>
            <w:r w:rsidR="00737315">
              <w:rPr>
                <w:sz w:val="20"/>
                <w:szCs w:val="20"/>
              </w:rPr>
              <w:t>.</w:t>
            </w:r>
          </w:p>
          <w:p w:rsidR="00167EAD" w:rsidRDefault="00737315" w:rsidP="006F2214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Gudstjenester på 30 minutter har på mange måder været en gave</w:t>
            </w:r>
            <w:r w:rsidR="00FF551E">
              <w:rPr>
                <w:sz w:val="20"/>
                <w:szCs w:val="20"/>
              </w:rPr>
              <w:t xml:space="preserve"> og en god udfordring</w:t>
            </w:r>
            <w:r>
              <w:rPr>
                <w:sz w:val="20"/>
                <w:szCs w:val="20"/>
              </w:rPr>
              <w:t xml:space="preserve">. </w:t>
            </w:r>
            <w:r w:rsidR="006C072D">
              <w:rPr>
                <w:sz w:val="20"/>
                <w:szCs w:val="20"/>
              </w:rPr>
              <w:t>Musikken fik en anden plads i gudstjenesten, da vi endnu ikke måtte synge.</w:t>
            </w:r>
          </w:p>
          <w:p w:rsidR="00FF551E" w:rsidRPr="00EA515B" w:rsidRDefault="00FF551E" w:rsidP="00AA3D8E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Kirken har været savnet – især under 1. nedlukning</w:t>
            </w:r>
            <w:r w:rsidR="00AA3D8E">
              <w:rPr>
                <w:sz w:val="20"/>
                <w:szCs w:val="20"/>
              </w:rPr>
              <w:t>, hvor alt var aflyst.</w:t>
            </w: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Pr="00FF7A9A" w:rsidRDefault="003524A7" w:rsidP="003524A7">
            <w:r w:rsidRPr="00FF7A9A">
              <w:t>Kirkeværge</w:t>
            </w:r>
            <w:r>
              <w:t>, orientering</w:t>
            </w:r>
          </w:p>
        </w:tc>
        <w:tc>
          <w:tcPr>
            <w:tcW w:w="5953" w:type="dxa"/>
          </w:tcPr>
          <w:p w:rsidR="003524A7" w:rsidRPr="00882C17" w:rsidRDefault="003524A7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1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  <w:bookmarkStart w:id="0" w:name="_GoBack"/>
          </w:p>
        </w:tc>
        <w:tc>
          <w:tcPr>
            <w:tcW w:w="3119" w:type="dxa"/>
          </w:tcPr>
          <w:p w:rsidR="003524A7" w:rsidRPr="00FF7A9A" w:rsidRDefault="003524A7" w:rsidP="003524A7">
            <w:r w:rsidRPr="00FF7A9A">
              <w:t>Redekasser til mursejlere og tårnfalk</w:t>
            </w:r>
            <w:r>
              <w:t xml:space="preserve"> i kirkebygningen og præsteboligen på Guldagervej</w:t>
            </w:r>
          </w:p>
        </w:tc>
        <w:tc>
          <w:tcPr>
            <w:tcW w:w="5953" w:type="dxa"/>
          </w:tcPr>
          <w:p w:rsidR="003524A7" w:rsidRDefault="009A7215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Kirken har haft besøg af en mand fra Mursejlerne.dk. Vi arbejder på at få sat redekasser op til mursejlere og tårnfalke</w:t>
            </w:r>
            <w:r w:rsidR="004D0175">
              <w:rPr>
                <w:sz w:val="20"/>
                <w:szCs w:val="20"/>
              </w:rPr>
              <w:t xml:space="preserve"> i kirken</w:t>
            </w:r>
            <w:r>
              <w:rPr>
                <w:sz w:val="20"/>
                <w:szCs w:val="20"/>
              </w:rPr>
              <w:t>. Fuglene er truet</w:t>
            </w:r>
            <w:r w:rsidR="00BC7434">
              <w:rPr>
                <w:sz w:val="20"/>
                <w:szCs w:val="20"/>
              </w:rPr>
              <w:t xml:space="preserve"> (rødlistet) og har brug for ynglesteder</w:t>
            </w:r>
            <w:r>
              <w:rPr>
                <w:sz w:val="20"/>
                <w:szCs w:val="20"/>
              </w:rPr>
              <w:t xml:space="preserve">. </w:t>
            </w:r>
          </w:p>
          <w:p w:rsidR="00BC7434" w:rsidRDefault="00BC7434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Projektet er budgetteret til at koste ca. 5.000 kr. for redekasser og </w:t>
            </w:r>
            <w:r w:rsidR="00873DD2">
              <w:rPr>
                <w:sz w:val="20"/>
                <w:szCs w:val="20"/>
              </w:rPr>
              <w:t>opsætning</w:t>
            </w:r>
            <w:r>
              <w:rPr>
                <w:sz w:val="20"/>
                <w:szCs w:val="20"/>
              </w:rPr>
              <w:t xml:space="preserve"> a</w:t>
            </w:r>
            <w:r w:rsidR="00873DD2">
              <w:rPr>
                <w:sz w:val="20"/>
                <w:szCs w:val="20"/>
              </w:rPr>
              <w:t>f</w:t>
            </w:r>
            <w:r>
              <w:rPr>
                <w:sz w:val="20"/>
                <w:szCs w:val="20"/>
              </w:rPr>
              <w:t xml:space="preserve"> højttaler med fuglekald og kamera.</w:t>
            </w:r>
          </w:p>
          <w:p w:rsidR="00BC7434" w:rsidRDefault="00BC7434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Redekasse til tårnfalk sættes op i præsteboligen på Guldagervej. </w:t>
            </w:r>
          </w:p>
          <w:p w:rsidR="007D48EE" w:rsidRDefault="007D48EE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Karen ønskede ikke at stemme for forslaget, fordi der ikke forelå et budget for projektet sammen med dagsordenen.</w:t>
            </w:r>
          </w:p>
          <w:p w:rsidR="00467097" w:rsidRDefault="00467097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Menighedsrådet stemte om forslaget: </w:t>
            </w:r>
            <w:r w:rsidR="00567070">
              <w:rPr>
                <w:sz w:val="20"/>
                <w:szCs w:val="20"/>
              </w:rPr>
              <w:t xml:space="preserve">12 stemte for, </w:t>
            </w:r>
            <w:r w:rsidR="007D48EE">
              <w:rPr>
                <w:sz w:val="20"/>
                <w:szCs w:val="20"/>
              </w:rPr>
              <w:t>1 stemte imod</w:t>
            </w:r>
          </w:p>
          <w:p w:rsidR="00BC7434" w:rsidRPr="00882C17" w:rsidRDefault="00BC7434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bookmarkEnd w:id="0"/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1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Pr="00FF7A9A" w:rsidRDefault="003524A7" w:rsidP="003524A7">
            <w:r w:rsidRPr="00FF7A9A">
              <w:t>Vinduesprojekt</w:t>
            </w:r>
          </w:p>
        </w:tc>
        <w:tc>
          <w:tcPr>
            <w:tcW w:w="5953" w:type="dxa"/>
          </w:tcPr>
          <w:p w:rsidR="003524A7" w:rsidRDefault="007D48EE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 eksisterende vindue</w:t>
            </w:r>
            <w:r w:rsidR="004D0175">
              <w:rPr>
                <w:sz w:val="20"/>
                <w:szCs w:val="20"/>
              </w:rPr>
              <w:t>srammers udvendige</w:t>
            </w:r>
            <w:r>
              <w:rPr>
                <w:sz w:val="20"/>
                <w:szCs w:val="20"/>
              </w:rPr>
              <w:t xml:space="preserve"> farve er blevet undersøgt. Der har været 4-5 forskellige farver i kirkens levetid. Synet besluttede at vinduerne ved istandsættelsen skal have samme farve, som den nuværende, som er støvet blå (inden den blev falmet og beskidt). </w:t>
            </w:r>
          </w:p>
          <w:p w:rsidR="00BC7434" w:rsidRPr="00882C17" w:rsidRDefault="00BC7434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1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Pr="00FF7A9A" w:rsidRDefault="003524A7" w:rsidP="003524A7">
            <w:r>
              <w:t>Regnskab for færdiggørelsen af haven</w:t>
            </w:r>
          </w:p>
        </w:tc>
        <w:tc>
          <w:tcPr>
            <w:tcW w:w="5953" w:type="dxa"/>
          </w:tcPr>
          <w:p w:rsidR="00A46579" w:rsidRDefault="00A46579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 mangler låger i begge ender af haven, så den kan lukkes af, når det er nødvendigt.</w:t>
            </w:r>
            <w:r w:rsidR="0011507C">
              <w:rPr>
                <w:sz w:val="20"/>
                <w:szCs w:val="20"/>
              </w:rPr>
              <w:t xml:space="preserve"> PU har bevilliget beløbet.</w:t>
            </w:r>
          </w:p>
          <w:p w:rsidR="00BC7434" w:rsidRPr="00882C17" w:rsidRDefault="00BC7434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1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Pr="00FF7A9A" w:rsidRDefault="003524A7" w:rsidP="003524A7">
            <w:r>
              <w:t>Synsprotokol fra kirkesyn (medsendt)</w:t>
            </w:r>
          </w:p>
          <w:p w:rsidR="003524A7" w:rsidRDefault="003524A7" w:rsidP="003524A7"/>
        </w:tc>
        <w:tc>
          <w:tcPr>
            <w:tcW w:w="5953" w:type="dxa"/>
          </w:tcPr>
          <w:p w:rsidR="003524A7" w:rsidRDefault="00C277DE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Thomas gennemgik synsprotokollen fra 12.05.2021.</w:t>
            </w:r>
          </w:p>
          <w:p w:rsidR="00C277DE" w:rsidRDefault="00C277DE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Særlige vigtige punkter under bemærkninger er pkt. 10 og pkt. 12.</w:t>
            </w:r>
          </w:p>
          <w:p w:rsidR="00BC7434" w:rsidRPr="00882C17" w:rsidRDefault="00BC7434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Default="003524A7" w:rsidP="003524A7">
            <w:r w:rsidRPr="00FF7A9A">
              <w:t>Forsøgsordning om præsteboliger. Orientering ved Finn</w:t>
            </w:r>
          </w:p>
          <w:p w:rsidR="003524A7" w:rsidRPr="00FF7A9A" w:rsidRDefault="003524A7" w:rsidP="003524A7"/>
        </w:tc>
        <w:tc>
          <w:tcPr>
            <w:tcW w:w="5953" w:type="dxa"/>
          </w:tcPr>
          <w:p w:rsidR="003524A7" w:rsidRDefault="00DC616B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sider om forsøgsordningen blev delt ud.</w:t>
            </w:r>
          </w:p>
          <w:p w:rsidR="00DC616B" w:rsidRDefault="00DC616B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Finn gennemgik dem.</w:t>
            </w:r>
          </w:p>
          <w:p w:rsidR="00BC7434" w:rsidRPr="00882C17" w:rsidRDefault="00BC7434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Default="003524A7" w:rsidP="003524A7">
            <w:r>
              <w:t>Gabrielprisen. Orientering ved Ellen</w:t>
            </w:r>
          </w:p>
          <w:p w:rsidR="003524A7" w:rsidRPr="00FF7A9A" w:rsidRDefault="003524A7" w:rsidP="003524A7"/>
        </w:tc>
        <w:tc>
          <w:tcPr>
            <w:tcW w:w="5953" w:type="dxa"/>
          </w:tcPr>
          <w:p w:rsidR="003524A7" w:rsidRDefault="0081156B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Ellen har tidligere siddet i juryen og </w:t>
            </w:r>
            <w:r w:rsidR="00B33BF6">
              <w:rPr>
                <w:sz w:val="20"/>
                <w:szCs w:val="20"/>
              </w:rPr>
              <w:t>orienterede om filmprisen.</w:t>
            </w:r>
            <w:r w:rsidR="0011507C">
              <w:rPr>
                <w:sz w:val="20"/>
                <w:szCs w:val="20"/>
              </w:rPr>
              <w:t xml:space="preserve"> Der er brug for økonomisk støtte til prisen.</w:t>
            </w:r>
          </w:p>
          <w:p w:rsidR="00BC7434" w:rsidRPr="00882C17" w:rsidRDefault="00B33BF6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Den bliver delt ud på Landsforeningen</w:t>
            </w:r>
            <w:r w:rsidR="00AC0576">
              <w:rPr>
                <w:sz w:val="20"/>
                <w:szCs w:val="20"/>
              </w:rPr>
              <w:t xml:space="preserve"> af Menighedsråds</w:t>
            </w:r>
            <w:r>
              <w:rPr>
                <w:sz w:val="20"/>
                <w:szCs w:val="20"/>
              </w:rPr>
              <w:t xml:space="preserve"> årsmøde.</w:t>
            </w: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Default="003524A7" w:rsidP="003524A7">
            <w:r>
              <w:t>Orientering fra formand</w:t>
            </w:r>
          </w:p>
          <w:p w:rsidR="003524A7" w:rsidRDefault="003524A7" w:rsidP="003524A7"/>
        </w:tc>
        <w:tc>
          <w:tcPr>
            <w:tcW w:w="5953" w:type="dxa"/>
          </w:tcPr>
          <w:p w:rsidR="003524A7" w:rsidRDefault="003524A7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  <w:p w:rsidR="00BC7434" w:rsidRPr="00882C17" w:rsidRDefault="00BC7434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Default="003524A7" w:rsidP="003524A7">
            <w:r>
              <w:t>Orientering fra kontaktperson</w:t>
            </w:r>
          </w:p>
          <w:p w:rsidR="003524A7" w:rsidRDefault="003524A7" w:rsidP="003524A7"/>
        </w:tc>
        <w:tc>
          <w:tcPr>
            <w:tcW w:w="5953" w:type="dxa"/>
          </w:tcPr>
          <w:p w:rsidR="003524A7" w:rsidRDefault="003524A7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  <w:p w:rsidR="00BC7434" w:rsidRPr="00882C17" w:rsidRDefault="00BC7434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Default="003524A7" w:rsidP="003524A7">
            <w:r>
              <w:t>Punkter til næste møde</w:t>
            </w:r>
          </w:p>
          <w:p w:rsidR="003524A7" w:rsidRPr="00FF7A9A" w:rsidRDefault="003524A7" w:rsidP="003524A7"/>
        </w:tc>
        <w:tc>
          <w:tcPr>
            <w:tcW w:w="5953" w:type="dxa"/>
          </w:tcPr>
          <w:p w:rsidR="003524A7" w:rsidRPr="009B2EAC" w:rsidRDefault="00AD1B22" w:rsidP="009B2EAC">
            <w:pPr>
              <w:pStyle w:val="Listeafsnit"/>
              <w:numPr>
                <w:ilvl w:val="0"/>
                <w:numId w:val="2"/>
              </w:numPr>
              <w:tabs>
                <w:tab w:val="right" w:pos="9638"/>
              </w:tabs>
              <w:ind w:left="458"/>
              <w:rPr>
                <w:sz w:val="20"/>
                <w:szCs w:val="20"/>
              </w:rPr>
            </w:pPr>
            <w:r w:rsidRPr="009B2EAC">
              <w:rPr>
                <w:sz w:val="20"/>
                <w:szCs w:val="20"/>
              </w:rPr>
              <w:t>Visionsdag</w:t>
            </w:r>
            <w:r w:rsidR="00FA561E" w:rsidRPr="009B2EAC">
              <w:rPr>
                <w:sz w:val="20"/>
                <w:szCs w:val="20"/>
              </w:rPr>
              <w:t>, hvor MR taler om, hvad det gerne vil</w:t>
            </w:r>
          </w:p>
          <w:p w:rsidR="00493745" w:rsidRPr="009B2EAC" w:rsidRDefault="00493745" w:rsidP="009B2EAC">
            <w:pPr>
              <w:pStyle w:val="Listeafsnit"/>
              <w:numPr>
                <w:ilvl w:val="0"/>
                <w:numId w:val="2"/>
              </w:numPr>
              <w:tabs>
                <w:tab w:val="right" w:pos="9638"/>
              </w:tabs>
              <w:ind w:left="458"/>
              <w:rPr>
                <w:sz w:val="20"/>
                <w:szCs w:val="20"/>
              </w:rPr>
            </w:pPr>
            <w:r w:rsidRPr="009B2EAC">
              <w:rPr>
                <w:sz w:val="20"/>
                <w:szCs w:val="20"/>
              </w:rPr>
              <w:t>Vedtægter og forretningsorden</w:t>
            </w:r>
          </w:p>
          <w:p w:rsidR="00DC616B" w:rsidRPr="009B2EAC" w:rsidRDefault="00DC616B" w:rsidP="009B2EAC">
            <w:pPr>
              <w:pStyle w:val="Listeafsnit"/>
              <w:numPr>
                <w:ilvl w:val="0"/>
                <w:numId w:val="2"/>
              </w:numPr>
              <w:tabs>
                <w:tab w:val="right" w:pos="9638"/>
              </w:tabs>
              <w:ind w:left="458"/>
              <w:rPr>
                <w:sz w:val="18"/>
                <w:szCs w:val="20"/>
              </w:rPr>
            </w:pPr>
            <w:r w:rsidRPr="009B2EAC">
              <w:rPr>
                <w:sz w:val="20"/>
                <w:szCs w:val="20"/>
              </w:rPr>
              <w:t>Fra synet</w:t>
            </w:r>
            <w:r w:rsidR="002D3054" w:rsidRPr="009B2EAC">
              <w:rPr>
                <w:sz w:val="20"/>
                <w:szCs w:val="20"/>
              </w:rPr>
              <w:t xml:space="preserve"> vedr. s</w:t>
            </w:r>
            <w:r w:rsidRPr="009B2EAC">
              <w:rPr>
                <w:sz w:val="20"/>
                <w:szCs w:val="20"/>
              </w:rPr>
              <w:t xml:space="preserve">tole i kirken: forsøg med slibning af ryggen for bedre siddekomfort </w:t>
            </w:r>
          </w:p>
          <w:p w:rsidR="00AC0576" w:rsidRPr="009B2EAC" w:rsidRDefault="00AC0576" w:rsidP="009B2EAC">
            <w:pPr>
              <w:pStyle w:val="Listeafsnit"/>
              <w:numPr>
                <w:ilvl w:val="0"/>
                <w:numId w:val="2"/>
              </w:numPr>
              <w:tabs>
                <w:tab w:val="right" w:pos="9638"/>
              </w:tabs>
              <w:ind w:left="458"/>
              <w:rPr>
                <w:sz w:val="18"/>
                <w:szCs w:val="20"/>
              </w:rPr>
            </w:pPr>
            <w:r w:rsidRPr="009B2EAC">
              <w:rPr>
                <w:sz w:val="20"/>
              </w:rPr>
              <w:t>Gabrielprisen</w:t>
            </w:r>
            <w:r w:rsidRPr="009B2EAC">
              <w:rPr>
                <w:sz w:val="20"/>
              </w:rPr>
              <w:t>. Hvordan kan vi støtte den?</w:t>
            </w:r>
          </w:p>
          <w:p w:rsidR="009B2EAC" w:rsidRPr="009B2EAC" w:rsidRDefault="009B2EAC" w:rsidP="009B2EAC">
            <w:pPr>
              <w:pStyle w:val="Listeafsnit"/>
              <w:numPr>
                <w:ilvl w:val="0"/>
                <w:numId w:val="2"/>
              </w:numPr>
              <w:tabs>
                <w:tab w:val="right" w:pos="9638"/>
              </w:tabs>
              <w:ind w:left="458"/>
              <w:rPr>
                <w:sz w:val="20"/>
                <w:szCs w:val="20"/>
              </w:rPr>
            </w:pPr>
            <w:r w:rsidRPr="009B2EAC">
              <w:rPr>
                <w:sz w:val="20"/>
              </w:rPr>
              <w:t>Børn og unge</w:t>
            </w:r>
          </w:p>
          <w:p w:rsidR="009B2EAC" w:rsidRPr="009B2EAC" w:rsidRDefault="009B2EAC" w:rsidP="009B2EAC">
            <w:pPr>
              <w:pStyle w:val="Listeafsnit"/>
              <w:numPr>
                <w:ilvl w:val="0"/>
                <w:numId w:val="2"/>
              </w:numPr>
              <w:tabs>
                <w:tab w:val="right" w:pos="9638"/>
              </w:tabs>
              <w:ind w:left="458"/>
              <w:rPr>
                <w:sz w:val="20"/>
                <w:szCs w:val="20"/>
              </w:rPr>
            </w:pPr>
            <w:r>
              <w:rPr>
                <w:sz w:val="20"/>
              </w:rPr>
              <w:t>Menighedslejr</w:t>
            </w:r>
          </w:p>
          <w:p w:rsidR="00493745" w:rsidRPr="00882C17" w:rsidRDefault="00493745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  <w:tr w:rsidR="003524A7" w:rsidTr="00FF551E">
        <w:trPr>
          <w:trHeight w:val="340"/>
        </w:trPr>
        <w:tc>
          <w:tcPr>
            <w:tcW w:w="988" w:type="dxa"/>
          </w:tcPr>
          <w:p w:rsidR="003524A7" w:rsidRPr="00882C17" w:rsidRDefault="003524A7" w:rsidP="003524A7">
            <w:pPr>
              <w:pStyle w:val="Listeafsnit"/>
              <w:numPr>
                <w:ilvl w:val="0"/>
                <w:numId w:val="1"/>
              </w:numPr>
              <w:tabs>
                <w:tab w:val="right" w:pos="9638"/>
              </w:tabs>
              <w:ind w:left="59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</w:tcPr>
          <w:p w:rsidR="003524A7" w:rsidRDefault="003524A7" w:rsidP="003524A7">
            <w:r>
              <w:t>Eventuelt</w:t>
            </w:r>
          </w:p>
          <w:p w:rsidR="003524A7" w:rsidRPr="00FF7A9A" w:rsidRDefault="003524A7" w:rsidP="003524A7"/>
        </w:tc>
        <w:tc>
          <w:tcPr>
            <w:tcW w:w="5953" w:type="dxa"/>
          </w:tcPr>
          <w:p w:rsidR="003524A7" w:rsidRDefault="003524A7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  <w:p w:rsidR="00BC7434" w:rsidRPr="00882C17" w:rsidRDefault="00BC7434" w:rsidP="003524A7">
            <w:pPr>
              <w:tabs>
                <w:tab w:val="right" w:pos="9638"/>
              </w:tabs>
              <w:rPr>
                <w:sz w:val="20"/>
                <w:szCs w:val="20"/>
              </w:rPr>
            </w:pPr>
          </w:p>
        </w:tc>
      </w:tr>
    </w:tbl>
    <w:p w:rsidR="00B63F2B" w:rsidRDefault="00B63F2B" w:rsidP="00B63F2B">
      <w:pPr>
        <w:tabs>
          <w:tab w:val="right" w:pos="9638"/>
        </w:tabs>
        <w:spacing w:after="120"/>
      </w:pPr>
    </w:p>
    <w:p w:rsidR="00E55A60" w:rsidRDefault="00E55A60" w:rsidP="00B63F2B">
      <w:pPr>
        <w:tabs>
          <w:tab w:val="right" w:pos="9638"/>
        </w:tabs>
        <w:spacing w:after="120"/>
      </w:pPr>
      <w:r>
        <w:t xml:space="preserve">Mødet sluttede kl. </w:t>
      </w:r>
      <w:r w:rsidR="008F7F5E">
        <w:rPr>
          <w:u w:val="single"/>
        </w:rPr>
        <w:softHyphen/>
      </w:r>
      <w:r w:rsidR="008F7F5E">
        <w:rPr>
          <w:u w:val="single"/>
        </w:rPr>
        <w:softHyphen/>
      </w:r>
      <w:r w:rsidR="008F7F5E">
        <w:rPr>
          <w:u w:val="single"/>
        </w:rPr>
        <w:softHyphen/>
      </w:r>
      <w:proofErr w:type="gramStart"/>
      <w:r w:rsidR="008F7F5E">
        <w:rPr>
          <w:u w:val="single"/>
        </w:rPr>
        <w:softHyphen/>
      </w:r>
      <w:r w:rsidR="00AE78C9">
        <w:rPr>
          <w:u w:val="single"/>
        </w:rPr>
        <w:t xml:space="preserve">  </w:t>
      </w:r>
      <w:r w:rsidR="00B33BF6">
        <w:rPr>
          <w:u w:val="single"/>
        </w:rPr>
        <w:t>22.</w:t>
      </w:r>
      <w:r w:rsidR="004E5996">
        <w:rPr>
          <w:u w:val="single"/>
        </w:rPr>
        <w:t>15</w:t>
      </w:r>
      <w:proofErr w:type="gramEnd"/>
      <w:r w:rsidR="00AE78C9">
        <w:rPr>
          <w:u w:val="single"/>
        </w:rPr>
        <w:t xml:space="preserve"> </w:t>
      </w:r>
    </w:p>
    <w:p w:rsidR="00E55A60" w:rsidRDefault="006C4759" w:rsidP="00B63F2B">
      <w:pPr>
        <w:tabs>
          <w:tab w:val="right" w:pos="10065"/>
        </w:tabs>
        <w:spacing w:after="120" w:line="360" w:lineRule="auto"/>
      </w:pPr>
      <w:r>
        <w:t xml:space="preserve">Underskrifter: </w:t>
      </w:r>
    </w:p>
    <w:p w:rsidR="006C4759" w:rsidRPr="003C711E" w:rsidRDefault="00E55A60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</w:rPr>
      </w:pPr>
      <w:r w:rsidRPr="003C711E">
        <w:rPr>
          <w:sz w:val="20"/>
          <w:szCs w:val="20"/>
        </w:rPr>
        <w:t>Agnete Langgård</w:t>
      </w:r>
      <w:r w:rsidR="004D2526">
        <w:rPr>
          <w:sz w:val="20"/>
          <w:szCs w:val="20"/>
        </w:rPr>
        <w:t xml:space="preserve"> </w:t>
      </w:r>
      <w:r w:rsidR="006C4759" w:rsidRPr="003C711E">
        <w:rPr>
          <w:sz w:val="20"/>
          <w:szCs w:val="20"/>
          <w:u w:val="single"/>
        </w:rPr>
        <w:tab/>
      </w:r>
      <w:r w:rsidR="008F7F5E">
        <w:rPr>
          <w:sz w:val="20"/>
          <w:szCs w:val="20"/>
        </w:rPr>
        <w:tab/>
      </w:r>
      <w:r w:rsidRPr="003C711E">
        <w:rPr>
          <w:sz w:val="20"/>
          <w:szCs w:val="20"/>
        </w:rPr>
        <w:t xml:space="preserve">Anders Gam Larsen (p): </w:t>
      </w:r>
      <w:r w:rsidRPr="003C711E">
        <w:rPr>
          <w:sz w:val="20"/>
          <w:szCs w:val="20"/>
          <w:u w:val="single"/>
        </w:rPr>
        <w:tab/>
      </w:r>
    </w:p>
    <w:p w:rsidR="006C4759" w:rsidRPr="009D780B" w:rsidRDefault="00E55A60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</w:rPr>
      </w:pPr>
      <w:r w:rsidRPr="009D780B">
        <w:rPr>
          <w:sz w:val="20"/>
          <w:szCs w:val="20"/>
        </w:rPr>
        <w:t xml:space="preserve">Anne Olofson: </w:t>
      </w:r>
      <w:r w:rsidRPr="009D780B">
        <w:rPr>
          <w:sz w:val="20"/>
          <w:szCs w:val="20"/>
          <w:u w:val="single"/>
        </w:rPr>
        <w:tab/>
      </w:r>
      <w:r w:rsidR="008F7F5E">
        <w:rPr>
          <w:sz w:val="20"/>
          <w:szCs w:val="20"/>
        </w:rPr>
        <w:tab/>
      </w:r>
      <w:r w:rsidRPr="009D780B">
        <w:rPr>
          <w:sz w:val="20"/>
          <w:szCs w:val="20"/>
        </w:rPr>
        <w:t xml:space="preserve">Bjørn Schaumburg-Müller: </w:t>
      </w:r>
      <w:r w:rsidR="006C4759" w:rsidRPr="009D780B">
        <w:rPr>
          <w:sz w:val="20"/>
          <w:szCs w:val="20"/>
          <w:u w:val="single"/>
        </w:rPr>
        <w:tab/>
      </w:r>
    </w:p>
    <w:p w:rsidR="008F7F5E" w:rsidRPr="008F7F5E" w:rsidRDefault="008F7F5E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</w:rPr>
      </w:pPr>
      <w:r w:rsidRPr="008F7F5E">
        <w:rPr>
          <w:sz w:val="20"/>
          <w:szCs w:val="20"/>
        </w:rPr>
        <w:t>Bodil Skodstrup</w:t>
      </w:r>
      <w:r w:rsidR="00E55A60" w:rsidRPr="00D76B56">
        <w:rPr>
          <w:sz w:val="20"/>
          <w:szCs w:val="20"/>
        </w:rPr>
        <w:t xml:space="preserve">: </w:t>
      </w:r>
      <w:r w:rsidR="00E55A60" w:rsidRPr="00D76B56">
        <w:rPr>
          <w:sz w:val="20"/>
          <w:szCs w:val="20"/>
          <w:u w:val="single"/>
        </w:rPr>
        <w:tab/>
      </w:r>
      <w:r>
        <w:rPr>
          <w:sz w:val="20"/>
          <w:szCs w:val="20"/>
        </w:rPr>
        <w:tab/>
        <w:t xml:space="preserve">Ellen Hansen: </w:t>
      </w:r>
      <w:r>
        <w:rPr>
          <w:sz w:val="20"/>
          <w:szCs w:val="20"/>
          <w:u w:val="single"/>
        </w:rPr>
        <w:tab/>
      </w:r>
    </w:p>
    <w:p w:rsidR="006C4759" w:rsidRPr="00D76B56" w:rsidRDefault="00D76B56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</w:rPr>
      </w:pPr>
      <w:r w:rsidRPr="00D76B56">
        <w:rPr>
          <w:sz w:val="20"/>
          <w:szCs w:val="20"/>
        </w:rPr>
        <w:t>Finn Vejlgaard (p)</w:t>
      </w:r>
      <w:r w:rsidR="00E55A60" w:rsidRPr="00D76B56">
        <w:rPr>
          <w:sz w:val="20"/>
          <w:szCs w:val="20"/>
        </w:rPr>
        <w:t xml:space="preserve">: </w:t>
      </w:r>
      <w:r w:rsidR="006C4759" w:rsidRPr="00D76B56">
        <w:rPr>
          <w:sz w:val="20"/>
          <w:szCs w:val="20"/>
          <w:u w:val="single"/>
        </w:rPr>
        <w:tab/>
      </w:r>
      <w:r w:rsidR="008F7F5E">
        <w:rPr>
          <w:sz w:val="20"/>
          <w:szCs w:val="20"/>
        </w:rPr>
        <w:tab/>
      </w:r>
      <w:r w:rsidR="00E55A60" w:rsidRPr="00D76B56">
        <w:rPr>
          <w:sz w:val="20"/>
          <w:szCs w:val="20"/>
        </w:rPr>
        <w:t xml:space="preserve">Janne Veik: </w:t>
      </w:r>
      <w:r w:rsidR="006C4759" w:rsidRPr="00D76B56">
        <w:rPr>
          <w:sz w:val="20"/>
          <w:szCs w:val="20"/>
          <w:u w:val="single"/>
        </w:rPr>
        <w:tab/>
      </w:r>
    </w:p>
    <w:p w:rsidR="00E55A60" w:rsidRPr="003C711E" w:rsidRDefault="00E55A60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  <w:lang w:val="de-DE"/>
        </w:rPr>
      </w:pPr>
      <w:r w:rsidRPr="00D76B56">
        <w:rPr>
          <w:sz w:val="20"/>
          <w:szCs w:val="20"/>
          <w:lang w:val="de-DE"/>
        </w:rPr>
        <w:t>Karen Lund</w:t>
      </w:r>
      <w:r w:rsidRPr="003C711E">
        <w:rPr>
          <w:sz w:val="20"/>
          <w:szCs w:val="20"/>
          <w:lang w:val="de-DE"/>
        </w:rPr>
        <w:t xml:space="preserve">: </w:t>
      </w:r>
      <w:r w:rsidRPr="003C711E">
        <w:rPr>
          <w:sz w:val="20"/>
          <w:szCs w:val="20"/>
          <w:u w:val="single"/>
          <w:lang w:val="de-DE"/>
        </w:rPr>
        <w:tab/>
      </w:r>
      <w:r w:rsidR="008F7F5E">
        <w:rPr>
          <w:sz w:val="20"/>
          <w:szCs w:val="20"/>
          <w:lang w:val="de-DE"/>
        </w:rPr>
        <w:tab/>
        <w:t>Mette Kitchell</w:t>
      </w:r>
      <w:r w:rsidRPr="003C711E">
        <w:rPr>
          <w:sz w:val="20"/>
          <w:szCs w:val="20"/>
          <w:lang w:val="de-DE"/>
        </w:rPr>
        <w:t xml:space="preserve">: </w:t>
      </w:r>
      <w:r w:rsidR="004E5996">
        <w:rPr>
          <w:sz w:val="20"/>
          <w:szCs w:val="20"/>
          <w:lang w:val="de-DE"/>
        </w:rPr>
        <w:t xml:space="preserve">  </w:t>
      </w:r>
      <w:r w:rsidRPr="003C711E">
        <w:rPr>
          <w:sz w:val="20"/>
          <w:szCs w:val="20"/>
          <w:u w:val="single"/>
          <w:lang w:val="de-DE"/>
        </w:rPr>
        <w:tab/>
      </w:r>
    </w:p>
    <w:p w:rsidR="008F7F5E" w:rsidRDefault="008F7F5E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lang w:val="de-DE"/>
        </w:rPr>
      </w:pPr>
      <w:r>
        <w:rPr>
          <w:sz w:val="20"/>
          <w:szCs w:val="20"/>
          <w:lang w:val="de-DE"/>
        </w:rPr>
        <w:t xml:space="preserve">Niels Borby Hansen: </w:t>
      </w:r>
      <w:r>
        <w:rPr>
          <w:sz w:val="20"/>
          <w:szCs w:val="20"/>
          <w:u w:val="single"/>
          <w:lang w:val="de-DE"/>
        </w:rPr>
        <w:tab/>
      </w:r>
      <w:r>
        <w:rPr>
          <w:sz w:val="20"/>
          <w:szCs w:val="20"/>
          <w:lang w:val="de-DE"/>
        </w:rPr>
        <w:tab/>
      </w:r>
      <w:r w:rsidR="00E55A60" w:rsidRPr="003C711E">
        <w:rPr>
          <w:sz w:val="20"/>
          <w:szCs w:val="20"/>
          <w:lang w:val="de-DE"/>
        </w:rPr>
        <w:t xml:space="preserve">Sarah Bach la Cour (p): </w:t>
      </w:r>
      <w:r w:rsidR="00E55A60" w:rsidRPr="003C711E">
        <w:rPr>
          <w:sz w:val="20"/>
          <w:szCs w:val="20"/>
          <w:u w:val="single"/>
          <w:lang w:val="de-DE"/>
        </w:rPr>
        <w:tab/>
      </w:r>
      <w:r w:rsidR="00B63F2B" w:rsidRPr="003C711E">
        <w:rPr>
          <w:sz w:val="20"/>
          <w:szCs w:val="20"/>
          <w:lang w:val="de-DE"/>
        </w:rPr>
        <w:t xml:space="preserve">  </w:t>
      </w:r>
    </w:p>
    <w:p w:rsidR="00E55A60" w:rsidRPr="003C711E" w:rsidRDefault="00E55A60" w:rsidP="008F7F5E">
      <w:pPr>
        <w:tabs>
          <w:tab w:val="left" w:pos="5103"/>
          <w:tab w:val="left" w:pos="5245"/>
          <w:tab w:val="right" w:pos="10065"/>
        </w:tabs>
        <w:spacing w:after="120" w:line="360" w:lineRule="auto"/>
        <w:rPr>
          <w:sz w:val="20"/>
          <w:szCs w:val="20"/>
          <w:u w:val="single"/>
          <w:lang w:val="de-DE"/>
        </w:rPr>
      </w:pPr>
      <w:r w:rsidRPr="003C711E">
        <w:rPr>
          <w:sz w:val="20"/>
          <w:szCs w:val="20"/>
          <w:lang w:val="de-DE"/>
        </w:rPr>
        <w:t xml:space="preserve">Thomas Jakobsen: </w:t>
      </w:r>
      <w:r w:rsidRPr="003C711E">
        <w:rPr>
          <w:sz w:val="20"/>
          <w:szCs w:val="20"/>
          <w:u w:val="single"/>
          <w:lang w:val="de-DE"/>
        </w:rPr>
        <w:tab/>
      </w:r>
      <w:r w:rsidR="008F7F5E">
        <w:rPr>
          <w:sz w:val="20"/>
          <w:szCs w:val="20"/>
          <w:lang w:val="de-DE"/>
        </w:rPr>
        <w:tab/>
      </w:r>
      <w:r w:rsidRPr="003C711E">
        <w:rPr>
          <w:sz w:val="20"/>
          <w:szCs w:val="20"/>
          <w:lang w:val="de-DE"/>
        </w:rPr>
        <w:t>Tina Nedahl Harne</w:t>
      </w:r>
      <w:r w:rsidRPr="003C711E">
        <w:rPr>
          <w:sz w:val="20"/>
          <w:szCs w:val="20"/>
          <w:u w:val="single"/>
          <w:lang w:val="de-DE"/>
        </w:rPr>
        <w:tab/>
      </w:r>
    </w:p>
    <w:sectPr w:rsidR="00E55A60" w:rsidRPr="003C711E" w:rsidSect="00882C17">
      <w:headerReference w:type="default" r:id="rId7"/>
      <w:footerReference w:type="default" r:id="rId8"/>
      <w:pgSz w:w="11906" w:h="16838"/>
      <w:pgMar w:top="1701" w:right="707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51BF9" w:rsidRDefault="00351BF9" w:rsidP="006C4759">
      <w:pPr>
        <w:spacing w:after="0" w:line="240" w:lineRule="auto"/>
      </w:pPr>
      <w:r>
        <w:separator/>
      </w:r>
    </w:p>
  </w:endnote>
  <w:endnote w:type="continuationSeparator" w:id="0">
    <w:p w:rsidR="00351BF9" w:rsidRDefault="00351BF9" w:rsidP="006C47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2C17" w:rsidRDefault="00882C17" w:rsidP="009D780B">
    <w:pPr>
      <w:pStyle w:val="Sidefod"/>
      <w:jc w:val="right"/>
    </w:pPr>
    <w:r>
      <w:t xml:space="preserve">Rådsmøde: </w:t>
    </w:r>
    <w:r w:rsidR="003524A7">
      <w:t>25.05</w:t>
    </w:r>
    <w:r w:rsidR="006C64FF">
      <w:t>.2021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51BF9" w:rsidRDefault="00351BF9" w:rsidP="006C4759">
      <w:pPr>
        <w:spacing w:after="0" w:line="240" w:lineRule="auto"/>
      </w:pPr>
      <w:r>
        <w:separator/>
      </w:r>
    </w:p>
  </w:footnote>
  <w:footnote w:type="continuationSeparator" w:id="0">
    <w:p w:rsidR="00351BF9" w:rsidRDefault="00351BF9" w:rsidP="006C47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4759" w:rsidRDefault="006C4759" w:rsidP="006C4759">
    <w:pPr>
      <w:pStyle w:val="Sidehoved"/>
      <w:rPr>
        <w:sz w:val="40"/>
        <w:szCs w:val="40"/>
      </w:rPr>
    </w:pPr>
    <w:r w:rsidRPr="006C4759">
      <w:rPr>
        <w:sz w:val="40"/>
        <w:szCs w:val="40"/>
      </w:rPr>
      <w:ptab w:relativeTo="margin" w:alignment="center" w:leader="none"/>
    </w:r>
    <w:r w:rsidRPr="006C4759">
      <w:rPr>
        <w:sz w:val="40"/>
        <w:szCs w:val="40"/>
      </w:rPr>
      <w:t>Hyltebjerg Sogns Menighedsråd</w:t>
    </w:r>
    <w:r w:rsidRPr="006C4759">
      <w:rPr>
        <w:sz w:val="40"/>
        <w:szCs w:val="40"/>
      </w:rPr>
      <w:ptab w:relativeTo="margin" w:alignment="right" w:leader="none"/>
    </w:r>
  </w:p>
  <w:p w:rsidR="00882C17" w:rsidRPr="006C4759" w:rsidRDefault="00882C17" w:rsidP="00882C17">
    <w:pPr>
      <w:pStyle w:val="Sidehoved"/>
      <w:tabs>
        <w:tab w:val="clear" w:pos="4819"/>
        <w:tab w:val="clear" w:pos="9638"/>
        <w:tab w:val="left" w:pos="8080"/>
        <w:tab w:val="left" w:pos="8222"/>
      </w:tabs>
      <w:rPr>
        <w:sz w:val="40"/>
        <w:szCs w:val="40"/>
      </w:rPr>
    </w:pPr>
    <w:r>
      <w:rPr>
        <w:sz w:val="40"/>
        <w:szCs w:val="40"/>
      </w:rPr>
      <w:tab/>
    </w:r>
    <w:r>
      <w:t>Blad nr.: 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7B179F"/>
    <w:multiLevelType w:val="hybridMultilevel"/>
    <w:tmpl w:val="D51C3C7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DB6470"/>
    <w:multiLevelType w:val="hybridMultilevel"/>
    <w:tmpl w:val="AD30ACD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BF9"/>
    <w:rsid w:val="000A2400"/>
    <w:rsid w:val="000A2B7E"/>
    <w:rsid w:val="000B5E61"/>
    <w:rsid w:val="0011507C"/>
    <w:rsid w:val="00167EAD"/>
    <w:rsid w:val="001D7AA9"/>
    <w:rsid w:val="00213F36"/>
    <w:rsid w:val="0029030A"/>
    <w:rsid w:val="002C1484"/>
    <w:rsid w:val="002D3054"/>
    <w:rsid w:val="002F4BBF"/>
    <w:rsid w:val="00351BF9"/>
    <w:rsid w:val="003524A7"/>
    <w:rsid w:val="003625A3"/>
    <w:rsid w:val="003C711E"/>
    <w:rsid w:val="00467097"/>
    <w:rsid w:val="00493745"/>
    <w:rsid w:val="004D0175"/>
    <w:rsid w:val="004D2526"/>
    <w:rsid w:val="004E5996"/>
    <w:rsid w:val="00502938"/>
    <w:rsid w:val="00550346"/>
    <w:rsid w:val="00567070"/>
    <w:rsid w:val="00632BF4"/>
    <w:rsid w:val="006C072D"/>
    <w:rsid w:val="006C4759"/>
    <w:rsid w:val="006C64FF"/>
    <w:rsid w:val="006F2214"/>
    <w:rsid w:val="007360A2"/>
    <w:rsid w:val="00737315"/>
    <w:rsid w:val="007D48EE"/>
    <w:rsid w:val="0081156B"/>
    <w:rsid w:val="00873DD2"/>
    <w:rsid w:val="00882C17"/>
    <w:rsid w:val="00895C0D"/>
    <w:rsid w:val="008B74F8"/>
    <w:rsid w:val="008F7F5E"/>
    <w:rsid w:val="009A7215"/>
    <w:rsid w:val="009B2EAC"/>
    <w:rsid w:val="009D780B"/>
    <w:rsid w:val="00A46579"/>
    <w:rsid w:val="00AA3D8E"/>
    <w:rsid w:val="00AC0576"/>
    <w:rsid w:val="00AD1B22"/>
    <w:rsid w:val="00AE78C9"/>
    <w:rsid w:val="00B03E09"/>
    <w:rsid w:val="00B0761F"/>
    <w:rsid w:val="00B33BF6"/>
    <w:rsid w:val="00B4037E"/>
    <w:rsid w:val="00B63F2B"/>
    <w:rsid w:val="00BC7434"/>
    <w:rsid w:val="00BF0ACE"/>
    <w:rsid w:val="00C0616E"/>
    <w:rsid w:val="00C277DE"/>
    <w:rsid w:val="00CE562B"/>
    <w:rsid w:val="00D57858"/>
    <w:rsid w:val="00D76B56"/>
    <w:rsid w:val="00DA381E"/>
    <w:rsid w:val="00DA7059"/>
    <w:rsid w:val="00DC616B"/>
    <w:rsid w:val="00E37F19"/>
    <w:rsid w:val="00E55A60"/>
    <w:rsid w:val="00E6347C"/>
    <w:rsid w:val="00EA515B"/>
    <w:rsid w:val="00FA561E"/>
    <w:rsid w:val="00FF5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5DA41"/>
  <w15:docId w15:val="{B4906845-7DDF-489C-A445-2D4077A9F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6C47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6C4759"/>
  </w:style>
  <w:style w:type="paragraph" w:styleId="Sidefod">
    <w:name w:val="footer"/>
    <w:basedOn w:val="Normal"/>
    <w:link w:val="SidefodTegn"/>
    <w:uiPriority w:val="99"/>
    <w:unhideWhenUsed/>
    <w:rsid w:val="006C47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6C4759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C47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C4759"/>
    <w:rPr>
      <w:rFonts w:ascii="Tahoma" w:hAnsi="Tahoma" w:cs="Tahoma"/>
      <w:sz w:val="16"/>
      <w:szCs w:val="16"/>
    </w:rPr>
  </w:style>
  <w:style w:type="table" w:styleId="Tabel-Gitter">
    <w:name w:val="Table Grid"/>
    <w:basedOn w:val="Tabel-Normal"/>
    <w:uiPriority w:val="59"/>
    <w:rsid w:val="006C47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fsnit">
    <w:name w:val="List Paragraph"/>
    <w:basedOn w:val="Normal"/>
    <w:uiPriority w:val="34"/>
    <w:qFormat/>
    <w:rsid w:val="006C47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7057\KORDEGN\MENIGHEDSR&#197;D%20vol2\M&#248;der\MR%20Protokol%20skabelon.dotx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MR Protokol skabelon.dotx</Template>
  <TotalTime>229</TotalTime>
  <Pages>3</Pages>
  <Words>679</Words>
  <Characters>4143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Kirkenettet</Company>
  <LinksUpToDate>false</LinksUpToDate>
  <CharactersWithSpaces>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Helle Sørup Bavnhøj</dc:creator>
  <cp:lastModifiedBy>Helle Sørup Bavnhøj</cp:lastModifiedBy>
  <cp:revision>26</cp:revision>
  <cp:lastPrinted>2021-05-25T18:37:00Z</cp:lastPrinted>
  <dcterms:created xsi:type="dcterms:W3CDTF">2021-05-25T12:28:00Z</dcterms:created>
  <dcterms:modified xsi:type="dcterms:W3CDTF">2021-05-25T20:11:00Z</dcterms:modified>
</cp:coreProperties>
</file>